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2D52" w:rsidRDefault="00452D52">
      <w:pPr>
        <w:widowControl/>
        <w:rPr>
          <w:rFonts w:ascii="仿宋_GB2312" w:eastAsia="仿宋_GB2312" w:hAnsi="宋体" w:cs="仿宋_GB2312"/>
          <w:b/>
          <w:sz w:val="32"/>
          <w:szCs w:val="32"/>
        </w:rPr>
      </w:pPr>
    </w:p>
    <w:p w:rsidR="00452D52" w:rsidRDefault="003B0C18">
      <w:pPr>
        <w:widowControl/>
        <w:rPr>
          <w:rFonts w:ascii="仿宋_GB2312" w:eastAsia="仿宋_GB2312" w:hAnsi="宋体" w:cs="仿宋_GB2312"/>
          <w:b/>
          <w:sz w:val="32"/>
          <w:szCs w:val="32"/>
        </w:rPr>
      </w:pPr>
      <w:r>
        <w:rPr>
          <w:rFonts w:ascii="仿宋_GB2312" w:eastAsia="仿宋_GB2312" w:hAnsi="宋体" w:cs="仿宋_GB2312" w:hint="eastAsia"/>
          <w:b/>
          <w:sz w:val="32"/>
          <w:szCs w:val="32"/>
        </w:rPr>
        <w:t>附件</w:t>
      </w:r>
      <w:r>
        <w:rPr>
          <w:rFonts w:ascii="仿宋_GB2312" w:eastAsia="仿宋_GB2312" w:hAnsi="宋体" w:cs="仿宋_GB2312" w:hint="eastAsia"/>
          <w:b/>
          <w:sz w:val="32"/>
          <w:szCs w:val="32"/>
        </w:rPr>
        <w:t xml:space="preserve">2 </w:t>
      </w:r>
    </w:p>
    <w:p w:rsidR="00452D52" w:rsidRDefault="003B0C18">
      <w:pPr>
        <w:spacing w:before="75" w:after="75" w:line="560" w:lineRule="exact"/>
        <w:jc w:val="center"/>
        <w:rPr>
          <w:rFonts w:ascii="宋体" w:hAnsi="宋体" w:cs="宋体"/>
          <w:b/>
          <w:sz w:val="44"/>
          <w:szCs w:val="44"/>
        </w:rPr>
      </w:pPr>
      <w:r>
        <w:rPr>
          <w:rFonts w:ascii="宋体" w:hAnsi="宋体" w:cs="宋体" w:hint="eastAsia"/>
          <w:b/>
          <w:sz w:val="44"/>
          <w:szCs w:val="44"/>
        </w:rPr>
        <w:t>履职承诺书</w:t>
      </w:r>
    </w:p>
    <w:p w:rsidR="00452D52" w:rsidRDefault="003B0C18">
      <w:pPr>
        <w:spacing w:before="75" w:after="75" w:line="560" w:lineRule="exact"/>
        <w:ind w:firstLineChars="200" w:firstLine="640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为确保安全工作落实到位，切实履行好自身岗位职责，本人自愿承诺做到如下：</w:t>
      </w:r>
    </w:p>
    <w:p w:rsidR="00452D52" w:rsidRDefault="003B0C18">
      <w:pPr>
        <w:spacing w:before="75" w:after="75" w:line="560" w:lineRule="exact"/>
        <w:ind w:firstLineChars="200" w:firstLine="640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（一）按照上级部门要求督促、检查、帮助、指导各项安全生产管理工作，并在职责范围内承担安全生产相应监督管理责任；</w:t>
      </w:r>
    </w:p>
    <w:p w:rsidR="00452D52" w:rsidRDefault="003B0C18">
      <w:pPr>
        <w:spacing w:before="75" w:after="75" w:line="560" w:lineRule="exact"/>
        <w:ind w:firstLineChars="200" w:firstLine="640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（二）督促生产经营单位建立健全安全生产责任制、制定安全生产规章制度和操作规程、加强现场安全管理、改进安全生产条件，并定期开展隐患自查自报，实现安全生产动态监管；</w:t>
      </w:r>
    </w:p>
    <w:p w:rsidR="00452D52" w:rsidRDefault="003B0C18">
      <w:pPr>
        <w:spacing w:before="75" w:after="75" w:line="560" w:lineRule="exact"/>
        <w:ind w:firstLineChars="200" w:firstLine="640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（三）负责宣传安全生产法律、法规、方针政策及相关要求，并做好安全管理建档和上报工作；</w:t>
      </w:r>
    </w:p>
    <w:p w:rsidR="00452D52" w:rsidRDefault="003B0C18">
      <w:pPr>
        <w:spacing w:before="75" w:after="75" w:line="560" w:lineRule="exact"/>
        <w:ind w:firstLineChars="200" w:firstLine="640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（四）协助行政执法人员检查生产经营单位执行安全生产法律、法规、规章和国家标准、行</w:t>
      </w:r>
      <w:r>
        <w:rPr>
          <w:rFonts w:ascii="仿宋_GB2312" w:eastAsia="仿宋_GB2312" w:hAnsi="仿宋" w:cs="仿宋" w:hint="eastAsia"/>
          <w:sz w:val="32"/>
          <w:szCs w:val="32"/>
        </w:rPr>
        <w:t>业标准、地方标准的情况，发现事故隐患或者安全生产违法违规行为，应立即告知生产经营单位予以纠正或整改，认真做好记录并及时报告街道安全监管机构；</w:t>
      </w:r>
    </w:p>
    <w:p w:rsidR="00452D52" w:rsidRDefault="003B0C18">
      <w:pPr>
        <w:spacing w:before="75" w:after="75" w:line="560" w:lineRule="exact"/>
        <w:ind w:firstLineChars="200" w:firstLine="640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（五）积极参与区、街道安全监管机构组织的安全生产专项整治和安全隐患排查工作，对检查中发现的问题和隐患及时督促有关人员进行整改，并及时汇总上报；</w:t>
      </w:r>
    </w:p>
    <w:p w:rsidR="00452D52" w:rsidRDefault="003B0C18">
      <w:pPr>
        <w:spacing w:before="75" w:after="75" w:line="560" w:lineRule="exact"/>
        <w:ind w:firstLineChars="200" w:firstLine="640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（六）认真协助相关部门和单位做好安全生产应急救援、</w:t>
      </w:r>
      <w:r>
        <w:rPr>
          <w:rFonts w:ascii="仿宋_GB2312" w:eastAsia="仿宋_GB2312" w:hAnsi="仿宋" w:cs="仿宋" w:hint="eastAsia"/>
          <w:sz w:val="32"/>
          <w:szCs w:val="32"/>
        </w:rPr>
        <w:lastRenderedPageBreak/>
        <w:t>生产安全事故现场保护、人员和财产抢救、事故调查和善后处理等工作；</w:t>
      </w:r>
    </w:p>
    <w:p w:rsidR="00452D52" w:rsidRDefault="003B0C18">
      <w:pPr>
        <w:spacing w:before="75" w:after="75" w:line="560" w:lineRule="exact"/>
        <w:ind w:firstLineChars="200" w:firstLine="640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（七）聘为社区专职消防员的，熟悉辖区建筑消防设施情况和灭火应急预案，掌握器材性能和操作使用方法，扑灭初起火灾，</w:t>
      </w:r>
      <w:r>
        <w:rPr>
          <w:rFonts w:ascii="仿宋_GB2312" w:eastAsia="仿宋_GB2312" w:hAnsi="仿宋" w:cs="仿宋" w:hint="eastAsia"/>
          <w:sz w:val="32"/>
          <w:szCs w:val="32"/>
        </w:rPr>
        <w:t>参与小型消防站值班备勤、日常防火巡查和消防宣传教育工作；</w:t>
      </w:r>
    </w:p>
    <w:p w:rsidR="00452D52" w:rsidRDefault="003B0C18">
      <w:pPr>
        <w:spacing w:before="75" w:after="75" w:line="560" w:lineRule="exact"/>
        <w:ind w:firstLineChars="200" w:firstLine="640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（八）承诺绝不泄露被检查单位的技术秘密和业务秘密；</w:t>
      </w:r>
    </w:p>
    <w:p w:rsidR="00452D52" w:rsidRDefault="003B0C18">
      <w:pPr>
        <w:spacing w:before="75" w:after="75" w:line="560" w:lineRule="exact"/>
        <w:ind w:firstLineChars="200" w:firstLine="640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（九）认真参加各种安全培训。</w:t>
      </w:r>
    </w:p>
    <w:p w:rsidR="00452D52" w:rsidRDefault="003B0C18">
      <w:pPr>
        <w:spacing w:before="75" w:after="75" w:line="560" w:lineRule="exact"/>
        <w:ind w:firstLineChars="200" w:firstLine="640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以上承诺，保证履行。主动接受上级部门的监督管理，如有违反，自愿接受相关法律、规章制度的处理。</w:t>
      </w:r>
    </w:p>
    <w:p w:rsidR="00452D52" w:rsidRDefault="00452D52">
      <w:pPr>
        <w:spacing w:before="75" w:after="75" w:line="560" w:lineRule="exact"/>
        <w:ind w:right="1800" w:firstLineChars="200" w:firstLine="640"/>
        <w:jc w:val="right"/>
        <w:rPr>
          <w:rFonts w:ascii="仿宋_GB2312" w:eastAsia="仿宋_GB2312" w:hAnsi="仿宋" w:cs="仿宋"/>
          <w:sz w:val="32"/>
          <w:szCs w:val="32"/>
        </w:rPr>
      </w:pPr>
    </w:p>
    <w:p w:rsidR="00452D52" w:rsidRDefault="00452D52">
      <w:pPr>
        <w:spacing w:before="75" w:after="75" w:line="560" w:lineRule="exact"/>
        <w:ind w:right="2120" w:firstLineChars="200" w:firstLine="640"/>
        <w:jc w:val="right"/>
        <w:rPr>
          <w:rFonts w:ascii="仿宋_GB2312" w:eastAsia="仿宋_GB2312" w:hAnsi="仿宋" w:cs="仿宋"/>
          <w:sz w:val="32"/>
          <w:szCs w:val="32"/>
        </w:rPr>
      </w:pPr>
    </w:p>
    <w:p w:rsidR="00452D52" w:rsidRDefault="00452D52">
      <w:pPr>
        <w:spacing w:before="75" w:after="75" w:line="560" w:lineRule="exact"/>
        <w:ind w:right="2120" w:firstLineChars="200" w:firstLine="640"/>
        <w:jc w:val="right"/>
        <w:rPr>
          <w:rFonts w:ascii="仿宋_GB2312" w:eastAsia="仿宋_GB2312" w:hAnsi="仿宋" w:cs="仿宋"/>
          <w:sz w:val="32"/>
          <w:szCs w:val="32"/>
        </w:rPr>
      </w:pPr>
    </w:p>
    <w:p w:rsidR="00452D52" w:rsidRDefault="003B0C18">
      <w:pPr>
        <w:spacing w:before="75" w:after="75" w:line="560" w:lineRule="exact"/>
        <w:ind w:right="2120" w:firstLineChars="200" w:firstLine="640"/>
        <w:jc w:val="right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承诺人：</w:t>
      </w:r>
    </w:p>
    <w:p w:rsidR="00452D52" w:rsidRDefault="00452D52">
      <w:pPr>
        <w:spacing w:before="75" w:after="75" w:line="560" w:lineRule="exact"/>
        <w:ind w:right="984" w:firstLineChars="200" w:firstLine="640"/>
        <w:jc w:val="right"/>
        <w:rPr>
          <w:rFonts w:ascii="仿宋_GB2312" w:eastAsia="仿宋_GB2312" w:hAnsi="仿宋" w:cs="仿宋"/>
          <w:sz w:val="32"/>
          <w:szCs w:val="32"/>
        </w:rPr>
      </w:pPr>
    </w:p>
    <w:p w:rsidR="00452D52" w:rsidRDefault="003B0C18">
      <w:pPr>
        <w:spacing w:before="75" w:after="75" w:line="560" w:lineRule="exact"/>
        <w:ind w:right="504" w:firstLineChars="200" w:firstLine="640"/>
        <w:jc w:val="right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年</w:t>
      </w:r>
      <w:r>
        <w:rPr>
          <w:rFonts w:ascii="仿宋_GB2312" w:eastAsia="仿宋_GB2312" w:hAnsi="仿宋" w:cs="仿宋" w:hint="eastAsia"/>
          <w:sz w:val="32"/>
          <w:szCs w:val="32"/>
        </w:rPr>
        <w:t xml:space="preserve">   </w:t>
      </w:r>
      <w:r>
        <w:rPr>
          <w:rFonts w:ascii="仿宋_GB2312" w:eastAsia="仿宋_GB2312" w:hAnsi="仿宋" w:cs="仿宋" w:hint="eastAsia"/>
          <w:sz w:val="32"/>
          <w:szCs w:val="32"/>
        </w:rPr>
        <w:t>月</w:t>
      </w:r>
      <w:r>
        <w:rPr>
          <w:rFonts w:ascii="仿宋_GB2312" w:eastAsia="仿宋_GB2312" w:hAnsi="仿宋" w:cs="仿宋" w:hint="eastAsia"/>
          <w:sz w:val="32"/>
          <w:szCs w:val="32"/>
        </w:rPr>
        <w:t xml:space="preserve">   </w:t>
      </w:r>
      <w:r>
        <w:rPr>
          <w:rFonts w:ascii="仿宋_GB2312" w:eastAsia="仿宋_GB2312" w:hAnsi="仿宋" w:cs="仿宋" w:hint="eastAsia"/>
          <w:sz w:val="32"/>
          <w:szCs w:val="32"/>
        </w:rPr>
        <w:t>日</w:t>
      </w:r>
    </w:p>
    <w:p w:rsidR="00452D52" w:rsidRDefault="00452D52">
      <w:pPr>
        <w:widowControl/>
        <w:rPr>
          <w:rFonts w:ascii="仿宋_GB2312" w:eastAsia="仿宋_GB2312" w:hAnsi="宋体" w:cs="仿宋_GB2312"/>
          <w:b/>
          <w:sz w:val="32"/>
          <w:szCs w:val="32"/>
        </w:rPr>
      </w:pPr>
    </w:p>
    <w:p w:rsidR="00452D52" w:rsidRDefault="00452D52">
      <w:pPr>
        <w:widowControl/>
        <w:rPr>
          <w:rFonts w:ascii="仿宋_GB2312" w:eastAsia="仿宋_GB2312" w:hAnsi="宋体" w:cs="仿宋_GB2312"/>
          <w:b/>
          <w:sz w:val="32"/>
          <w:szCs w:val="32"/>
        </w:rPr>
      </w:pPr>
    </w:p>
    <w:p w:rsidR="00452D52" w:rsidRDefault="00452D52">
      <w:pPr>
        <w:widowControl/>
        <w:rPr>
          <w:rFonts w:ascii="仿宋_GB2312" w:eastAsia="仿宋_GB2312" w:hAnsi="宋体" w:cs="仿宋_GB2312"/>
          <w:b/>
          <w:sz w:val="32"/>
          <w:szCs w:val="32"/>
        </w:rPr>
      </w:pPr>
    </w:p>
    <w:p w:rsidR="00452D52" w:rsidRDefault="00452D52">
      <w:pPr>
        <w:widowControl/>
        <w:rPr>
          <w:rFonts w:ascii="仿宋_GB2312" w:eastAsia="仿宋_GB2312" w:hAnsi="宋体" w:cs="仿宋_GB2312"/>
          <w:b/>
          <w:sz w:val="32"/>
          <w:szCs w:val="32"/>
        </w:rPr>
      </w:pPr>
    </w:p>
    <w:p w:rsidR="00452D52" w:rsidRDefault="00452D52">
      <w:pPr>
        <w:widowControl/>
        <w:rPr>
          <w:rFonts w:ascii="仿宋_GB2312" w:eastAsia="仿宋_GB2312" w:hAnsi="宋体" w:cs="仿宋_GB2312"/>
          <w:b/>
          <w:sz w:val="32"/>
          <w:szCs w:val="32"/>
        </w:rPr>
      </w:pPr>
    </w:p>
    <w:p w:rsidR="00452D52" w:rsidRDefault="00452D52">
      <w:pPr>
        <w:widowControl/>
        <w:rPr>
          <w:rFonts w:ascii="仿宋_GB2312" w:eastAsia="仿宋_GB2312" w:hAnsi="宋体" w:cs="仿宋_GB2312"/>
          <w:b/>
          <w:sz w:val="32"/>
          <w:szCs w:val="32"/>
        </w:rPr>
      </w:pPr>
    </w:p>
    <w:sectPr w:rsidR="00452D52" w:rsidSect="00452D52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B0C18" w:rsidRDefault="003B0C18" w:rsidP="00E46CC9">
      <w:r>
        <w:separator/>
      </w:r>
    </w:p>
  </w:endnote>
  <w:endnote w:type="continuationSeparator" w:id="1">
    <w:p w:rsidR="003B0C18" w:rsidRDefault="003B0C18" w:rsidP="00E46CC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B0C18" w:rsidRDefault="003B0C18" w:rsidP="00E46CC9">
      <w:r>
        <w:separator/>
      </w:r>
    </w:p>
  </w:footnote>
  <w:footnote w:type="continuationSeparator" w:id="1">
    <w:p w:rsidR="003B0C18" w:rsidRDefault="003B0C18" w:rsidP="00E46CC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attachedTemplate r:id="rId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32D409C6"/>
    <w:rsid w:val="0003008D"/>
    <w:rsid w:val="0005459B"/>
    <w:rsid w:val="00066C46"/>
    <w:rsid w:val="00157264"/>
    <w:rsid w:val="0018249A"/>
    <w:rsid w:val="001F4994"/>
    <w:rsid w:val="002022CC"/>
    <w:rsid w:val="002227CD"/>
    <w:rsid w:val="0024269C"/>
    <w:rsid w:val="002A2D9A"/>
    <w:rsid w:val="002F3407"/>
    <w:rsid w:val="003818CE"/>
    <w:rsid w:val="003B0C18"/>
    <w:rsid w:val="004011E3"/>
    <w:rsid w:val="00452D52"/>
    <w:rsid w:val="004E4CA7"/>
    <w:rsid w:val="004F1E95"/>
    <w:rsid w:val="00503837"/>
    <w:rsid w:val="00537B5B"/>
    <w:rsid w:val="005A2C73"/>
    <w:rsid w:val="005B464B"/>
    <w:rsid w:val="005B7975"/>
    <w:rsid w:val="00632E96"/>
    <w:rsid w:val="006F24D9"/>
    <w:rsid w:val="00737217"/>
    <w:rsid w:val="007D3B7B"/>
    <w:rsid w:val="00843AFA"/>
    <w:rsid w:val="00866EB6"/>
    <w:rsid w:val="008B16A5"/>
    <w:rsid w:val="008C35D1"/>
    <w:rsid w:val="00974CE8"/>
    <w:rsid w:val="00A96791"/>
    <w:rsid w:val="00B7565D"/>
    <w:rsid w:val="00BC1B6F"/>
    <w:rsid w:val="00BC4A15"/>
    <w:rsid w:val="00C9704F"/>
    <w:rsid w:val="00CB25B4"/>
    <w:rsid w:val="00CC7EC5"/>
    <w:rsid w:val="00CF49CB"/>
    <w:rsid w:val="00D45C26"/>
    <w:rsid w:val="00D5531F"/>
    <w:rsid w:val="00D73A56"/>
    <w:rsid w:val="00D97967"/>
    <w:rsid w:val="00DB0357"/>
    <w:rsid w:val="00DD21DC"/>
    <w:rsid w:val="00E209FD"/>
    <w:rsid w:val="00E37870"/>
    <w:rsid w:val="00E46CC9"/>
    <w:rsid w:val="00E91693"/>
    <w:rsid w:val="00EE3CE9"/>
    <w:rsid w:val="00F54EEF"/>
    <w:rsid w:val="00FF2AAA"/>
    <w:rsid w:val="03BE7B9F"/>
    <w:rsid w:val="03FA59A3"/>
    <w:rsid w:val="15523F3B"/>
    <w:rsid w:val="15625ACA"/>
    <w:rsid w:val="1B506B89"/>
    <w:rsid w:val="1D466D37"/>
    <w:rsid w:val="2EFC3158"/>
    <w:rsid w:val="2FB44E8C"/>
    <w:rsid w:val="32D409C6"/>
    <w:rsid w:val="33E31E57"/>
    <w:rsid w:val="376022C4"/>
    <w:rsid w:val="3AA0165D"/>
    <w:rsid w:val="47BB4B53"/>
    <w:rsid w:val="49584E51"/>
    <w:rsid w:val="508E69C7"/>
    <w:rsid w:val="543F32D8"/>
    <w:rsid w:val="571E5AF0"/>
    <w:rsid w:val="5AE51213"/>
    <w:rsid w:val="67D31F13"/>
    <w:rsid w:val="67E35C78"/>
    <w:rsid w:val="6D535020"/>
    <w:rsid w:val="6F8A534D"/>
    <w:rsid w:val="6FC91364"/>
    <w:rsid w:val="77A6131B"/>
    <w:rsid w:val="7BCB62F4"/>
    <w:rsid w:val="7E054CEA"/>
    <w:rsid w:val="7E2204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2D52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sid w:val="00452D52"/>
    <w:rPr>
      <w:sz w:val="18"/>
      <w:szCs w:val="18"/>
    </w:rPr>
  </w:style>
  <w:style w:type="paragraph" w:styleId="a4">
    <w:name w:val="footer"/>
    <w:basedOn w:val="a"/>
    <w:link w:val="Char0"/>
    <w:qFormat/>
    <w:rsid w:val="00452D5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qFormat/>
    <w:rsid w:val="00452D5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qFormat/>
    <w:rsid w:val="00452D52"/>
    <w:rPr>
      <w:sz w:val="24"/>
    </w:rPr>
  </w:style>
  <w:style w:type="character" w:styleId="a7">
    <w:name w:val="FollowedHyperlink"/>
    <w:basedOn w:val="a0"/>
    <w:qFormat/>
    <w:rsid w:val="00452D52"/>
    <w:rPr>
      <w:color w:val="800080"/>
      <w:u w:val="single"/>
    </w:rPr>
  </w:style>
  <w:style w:type="character" w:styleId="a8">
    <w:name w:val="Hyperlink"/>
    <w:qFormat/>
    <w:rsid w:val="00452D52"/>
    <w:rPr>
      <w:color w:val="0000FF"/>
      <w:u w:val="single"/>
    </w:rPr>
  </w:style>
  <w:style w:type="character" w:customStyle="1" w:styleId="Char">
    <w:name w:val="批注框文本 Char"/>
    <w:link w:val="a3"/>
    <w:qFormat/>
    <w:rsid w:val="00452D52"/>
    <w:rPr>
      <w:rFonts w:ascii="Calibri" w:hAnsi="Calibri"/>
      <w:kern w:val="2"/>
      <w:sz w:val="18"/>
      <w:szCs w:val="18"/>
    </w:rPr>
  </w:style>
  <w:style w:type="character" w:customStyle="1" w:styleId="Char0">
    <w:name w:val="页脚 Char"/>
    <w:basedOn w:val="a0"/>
    <w:link w:val="a4"/>
    <w:qFormat/>
    <w:rsid w:val="00452D52"/>
    <w:rPr>
      <w:rFonts w:ascii="Calibri" w:hAnsi="Calibri"/>
      <w:kern w:val="2"/>
      <w:sz w:val="18"/>
      <w:szCs w:val="18"/>
    </w:rPr>
  </w:style>
  <w:style w:type="character" w:customStyle="1" w:styleId="Char1">
    <w:name w:val="页眉 Char"/>
    <w:basedOn w:val="a0"/>
    <w:link w:val="a5"/>
    <w:qFormat/>
    <w:rsid w:val="00452D52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NOVO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TotalTime>0</TotalTime>
  <Pages>2</Pages>
  <Words>99</Words>
  <Characters>567</Characters>
  <Application>Microsoft Office Word</Application>
  <DocSecurity>0</DocSecurity>
  <Lines>4</Lines>
  <Paragraphs>1</Paragraphs>
  <ScaleCrop>false</ScaleCrop>
  <Company>Lenovo</Company>
  <LinksUpToDate>false</LinksUpToDate>
  <CharactersWithSpaces>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PC</cp:lastModifiedBy>
  <cp:revision>10</cp:revision>
  <cp:lastPrinted>2018-11-13T02:49:00Z</cp:lastPrinted>
  <dcterms:created xsi:type="dcterms:W3CDTF">2019-04-16T07:40:00Z</dcterms:created>
  <dcterms:modified xsi:type="dcterms:W3CDTF">2019-05-10T01:28:00Z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2052-10.8.0.5918</vt:lpwstr>
  </property>
</Properties>
</file>